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648" w:rsidRPr="004B61E8" w:rsidRDefault="00684648" w:rsidP="00F02215">
      <w:pPr>
        <w:snapToGrid w:val="0"/>
        <w:jc w:val="center"/>
        <w:rPr>
          <w:b/>
          <w:sz w:val="28"/>
          <w:szCs w:val="28"/>
        </w:rPr>
      </w:pPr>
      <w:r w:rsidRPr="004B61E8">
        <w:rPr>
          <w:b/>
          <w:sz w:val="28"/>
          <w:szCs w:val="28"/>
        </w:rPr>
        <w:t>108</w:t>
      </w:r>
      <w:r w:rsidRPr="004B61E8">
        <w:rPr>
          <w:rFonts w:hint="eastAsia"/>
          <w:b/>
          <w:sz w:val="28"/>
          <w:szCs w:val="28"/>
        </w:rPr>
        <w:t>年</w:t>
      </w:r>
      <w:bookmarkStart w:id="0" w:name="_GoBack"/>
      <w:bookmarkEnd w:id="0"/>
      <w:r w:rsidRPr="004B61E8">
        <w:rPr>
          <w:rFonts w:hint="eastAsia"/>
          <w:b/>
          <w:sz w:val="28"/>
          <w:szCs w:val="28"/>
        </w:rPr>
        <w:t>性平</w:t>
      </w:r>
      <w:r>
        <w:rPr>
          <w:rFonts w:hint="eastAsia"/>
          <w:b/>
          <w:sz w:val="28"/>
          <w:szCs w:val="28"/>
        </w:rPr>
        <w:t>講座</w:t>
      </w:r>
      <w:r w:rsidRPr="004B61E8">
        <w:rPr>
          <w:rFonts w:hint="eastAsia"/>
          <w:b/>
          <w:sz w:val="28"/>
          <w:szCs w:val="28"/>
        </w:rPr>
        <w:t>照片</w:t>
      </w:r>
    </w:p>
    <w:p w:rsidR="00684648" w:rsidRDefault="00684648" w:rsidP="00B8452E">
      <w:pPr>
        <w:jc w:val="center"/>
      </w:pPr>
    </w:p>
    <w:tbl>
      <w:tblPr>
        <w:tblW w:w="1020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07"/>
      </w:tblGrid>
      <w:tr w:rsidR="00684648" w:rsidRPr="008438B3" w:rsidTr="00EC4203">
        <w:trPr>
          <w:trHeight w:val="3575"/>
        </w:trPr>
        <w:tc>
          <w:tcPr>
            <w:tcW w:w="10207" w:type="dxa"/>
          </w:tcPr>
          <w:p w:rsidR="00684648" w:rsidRPr="008438B3" w:rsidRDefault="00684648" w:rsidP="008438B3">
            <w:pPr>
              <w:jc w:val="center"/>
              <w:rPr>
                <w:rFonts w:ascii="新細明體"/>
                <w:szCs w:val="24"/>
              </w:rPr>
            </w:pPr>
            <w:r w:rsidRPr="00C6758E">
              <w:rPr>
                <w:rFonts w:ascii="新細明體"/>
                <w:noProof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i1025" type="#_x0000_t75" style="width:322.5pt;height:242.25pt;visibility:visible">
                  <v:imagedata r:id="rId6" o:title=""/>
                </v:shape>
              </w:pict>
            </w:r>
          </w:p>
        </w:tc>
      </w:tr>
      <w:tr w:rsidR="00684648" w:rsidRPr="008438B3" w:rsidTr="00EC4203">
        <w:trPr>
          <w:trHeight w:val="439"/>
        </w:trPr>
        <w:tc>
          <w:tcPr>
            <w:tcW w:w="10207" w:type="dxa"/>
          </w:tcPr>
          <w:p w:rsidR="00684648" w:rsidRPr="008438B3" w:rsidRDefault="00684648" w:rsidP="00E540D2">
            <w:pPr>
              <w:autoSpaceDE w:val="0"/>
              <w:autoSpaceDN w:val="0"/>
              <w:adjustRightInd w:val="0"/>
              <w:jc w:val="center"/>
              <w:rPr>
                <w:rFonts w:ascii="Arial Unicode MS" w:eastAsia="Times New Roman" w:hAnsi="Liberation Serif" w:cs="Arial Unicode MS"/>
                <w:kern w:val="0"/>
                <w:sz w:val="20"/>
                <w:szCs w:val="20"/>
              </w:rPr>
            </w:pPr>
            <w:r w:rsidRPr="008438B3">
              <w:rPr>
                <w:rFonts w:hint="eastAsia"/>
                <w:szCs w:val="24"/>
              </w:rPr>
              <w:t>說明：</w:t>
            </w:r>
            <w:r w:rsidRPr="008438B3">
              <w:rPr>
                <w:szCs w:val="24"/>
              </w:rPr>
              <w:t>10</w:t>
            </w:r>
            <w:r>
              <w:rPr>
                <w:szCs w:val="24"/>
              </w:rPr>
              <w:t>8</w:t>
            </w:r>
            <w:r w:rsidRPr="008438B3">
              <w:rPr>
                <w:szCs w:val="24"/>
              </w:rPr>
              <w:t>.</w:t>
            </w:r>
            <w:r>
              <w:rPr>
                <w:szCs w:val="24"/>
              </w:rPr>
              <w:t>03</w:t>
            </w:r>
            <w:r w:rsidRPr="008438B3">
              <w:rPr>
                <w:szCs w:val="24"/>
              </w:rPr>
              <w:t>.0</w:t>
            </w:r>
            <w:r>
              <w:rPr>
                <w:szCs w:val="24"/>
              </w:rPr>
              <w:t>9</w:t>
            </w:r>
            <w:r w:rsidRPr="008438B3">
              <w:rPr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名稱</w:t>
            </w:r>
            <w:r w:rsidRPr="008438B3">
              <w:rPr>
                <w:rFonts w:hint="eastAsia"/>
                <w:szCs w:val="24"/>
              </w:rPr>
              <w:t>：</w:t>
            </w:r>
            <w:r w:rsidRPr="00B020AF">
              <w:rPr>
                <w:rFonts w:hint="eastAsia"/>
                <w:szCs w:val="24"/>
              </w:rPr>
              <w:t>溝通藝術</w:t>
            </w:r>
            <w:r w:rsidRPr="00B020AF">
              <w:rPr>
                <w:szCs w:val="24"/>
              </w:rPr>
              <w:t>~</w:t>
            </w:r>
            <w:r w:rsidRPr="00B020AF">
              <w:rPr>
                <w:rFonts w:hint="eastAsia"/>
                <w:szCs w:val="24"/>
              </w:rPr>
              <w:t>兩性衝突與協調</w:t>
            </w:r>
          </w:p>
        </w:tc>
      </w:tr>
    </w:tbl>
    <w:p w:rsidR="00684648" w:rsidRPr="00EC4203" w:rsidRDefault="00684648" w:rsidP="00EC4203"/>
    <w:p w:rsidR="00684648" w:rsidRDefault="00684648" w:rsidP="00096040">
      <w:pPr>
        <w:jc w:val="center"/>
      </w:pPr>
    </w:p>
    <w:tbl>
      <w:tblPr>
        <w:tblpPr w:leftFromText="180" w:rightFromText="180" w:vertAnchor="text" w:horzAnchor="margin" w:tblpXSpec="center" w:tblpYSpec="cent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173"/>
      </w:tblGrid>
      <w:tr w:rsidR="00684648" w:rsidRPr="008438B3" w:rsidTr="007636E8">
        <w:trPr>
          <w:trHeight w:val="3575"/>
        </w:trPr>
        <w:tc>
          <w:tcPr>
            <w:tcW w:w="10173" w:type="dxa"/>
          </w:tcPr>
          <w:p w:rsidR="00684648" w:rsidRPr="008438B3" w:rsidRDefault="00684648" w:rsidP="00E540D2">
            <w:pPr>
              <w:jc w:val="center"/>
              <w:rPr>
                <w:rFonts w:ascii="新細明體"/>
                <w:szCs w:val="24"/>
              </w:rPr>
            </w:pPr>
            <w:r w:rsidRPr="00C6758E">
              <w:rPr>
                <w:rFonts w:ascii="新細明體"/>
                <w:noProof/>
                <w:kern w:val="0"/>
                <w:sz w:val="22"/>
                <w:szCs w:val="24"/>
              </w:rPr>
              <w:pict>
                <v:shape id="圖片 7" o:spid="_x0000_i1026" type="#_x0000_t75" style="width:261.75pt;height:196.5pt;visibility:visible">
                  <v:imagedata r:id="rId7" o:title=""/>
                </v:shape>
              </w:pict>
            </w:r>
          </w:p>
        </w:tc>
      </w:tr>
      <w:tr w:rsidR="00684648" w:rsidRPr="008438B3" w:rsidTr="007636E8">
        <w:trPr>
          <w:trHeight w:val="439"/>
        </w:trPr>
        <w:tc>
          <w:tcPr>
            <w:tcW w:w="10173" w:type="dxa"/>
          </w:tcPr>
          <w:p w:rsidR="00684648" w:rsidRPr="008438B3" w:rsidRDefault="00684648" w:rsidP="00E540D2">
            <w:pPr>
              <w:autoSpaceDE w:val="0"/>
              <w:autoSpaceDN w:val="0"/>
              <w:adjustRightInd w:val="0"/>
              <w:jc w:val="center"/>
              <w:rPr>
                <w:rFonts w:ascii="Arial Unicode MS" w:eastAsia="Times New Roman" w:hAnsi="Liberation Serif" w:cs="Arial Unicode MS"/>
                <w:kern w:val="0"/>
                <w:sz w:val="20"/>
                <w:szCs w:val="20"/>
              </w:rPr>
            </w:pPr>
            <w:r w:rsidRPr="008438B3">
              <w:rPr>
                <w:rFonts w:hint="eastAsia"/>
                <w:szCs w:val="24"/>
              </w:rPr>
              <w:t>說明：</w:t>
            </w:r>
            <w:r w:rsidRPr="008438B3">
              <w:rPr>
                <w:szCs w:val="24"/>
              </w:rPr>
              <w:t>10</w:t>
            </w:r>
            <w:r>
              <w:rPr>
                <w:szCs w:val="24"/>
              </w:rPr>
              <w:t>8</w:t>
            </w:r>
            <w:r w:rsidRPr="008438B3">
              <w:rPr>
                <w:szCs w:val="24"/>
              </w:rPr>
              <w:t>.</w:t>
            </w:r>
            <w:r>
              <w:rPr>
                <w:szCs w:val="24"/>
              </w:rPr>
              <w:t>11</w:t>
            </w:r>
            <w:r w:rsidRPr="008438B3">
              <w:rPr>
                <w:szCs w:val="24"/>
              </w:rPr>
              <w:t>.</w:t>
            </w:r>
            <w:r>
              <w:rPr>
                <w:szCs w:val="24"/>
              </w:rPr>
              <w:t>02</w:t>
            </w:r>
            <w:r w:rsidRPr="008438B3">
              <w:rPr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名稱</w:t>
            </w:r>
            <w:r w:rsidRPr="008438B3">
              <w:rPr>
                <w:rFonts w:hint="eastAsia"/>
                <w:szCs w:val="24"/>
              </w:rPr>
              <w:t>：</w:t>
            </w:r>
            <w:r w:rsidRPr="00295034">
              <w:rPr>
                <w:rFonts w:hint="eastAsia"/>
                <w:szCs w:val="24"/>
              </w:rPr>
              <w:t>和諧相處</w:t>
            </w:r>
            <w:r w:rsidRPr="00295034">
              <w:rPr>
                <w:szCs w:val="24"/>
              </w:rPr>
              <w:t>-</w:t>
            </w:r>
            <w:r w:rsidRPr="00295034">
              <w:rPr>
                <w:rFonts w:hint="eastAsia"/>
                <w:szCs w:val="24"/>
              </w:rPr>
              <w:t>轉個彎心更廣</w:t>
            </w:r>
          </w:p>
        </w:tc>
      </w:tr>
      <w:tr w:rsidR="00684648" w:rsidRPr="008438B3" w:rsidTr="007636E8">
        <w:trPr>
          <w:trHeight w:val="3350"/>
        </w:trPr>
        <w:tc>
          <w:tcPr>
            <w:tcW w:w="10173" w:type="dxa"/>
          </w:tcPr>
          <w:p w:rsidR="00684648" w:rsidRPr="008438B3" w:rsidRDefault="00684648" w:rsidP="007636E8">
            <w:pPr>
              <w:tabs>
                <w:tab w:val="left" w:pos="993"/>
              </w:tabs>
              <w:ind w:left="1985" w:hanging="1985"/>
              <w:jc w:val="center"/>
              <w:rPr>
                <w:szCs w:val="24"/>
              </w:rPr>
            </w:pPr>
            <w:r w:rsidRPr="00C6758E">
              <w:rPr>
                <w:noProof/>
                <w:szCs w:val="24"/>
              </w:rPr>
              <w:pict>
                <v:shape id="圖片 8" o:spid="_x0000_i1027" type="#_x0000_t75" style="width:295.5pt;height:18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sAhAACAgICAgIDAgIDBAIDAwQFBAQEBAUGBQUFBQUG&#10;BwYGBgYGBgcHBwcHBwcHCQkJCQkJCgoKCgoMDAwMDAwMDAwMAQICAgMDAwUDAwUMCAcIDAwMDAwM&#10;DAwMDAwMDAwMDAwMDAwMDAwMDAwMDAwMDAwMDAwMDAwMDAwMDAwMDAwMDAz/3QAEAPz/wAARCAvQ&#10;D8ADASI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">
                  <v:imagedata r:id="rId8" o:title=""/>
                  <o:lock v:ext="edit" aspectratio="f"/>
                </v:shape>
              </w:pict>
            </w:r>
          </w:p>
        </w:tc>
      </w:tr>
      <w:tr w:rsidR="00684648" w:rsidRPr="008438B3" w:rsidTr="007636E8">
        <w:trPr>
          <w:trHeight w:val="401"/>
        </w:trPr>
        <w:tc>
          <w:tcPr>
            <w:tcW w:w="10173" w:type="dxa"/>
          </w:tcPr>
          <w:p w:rsidR="00684648" w:rsidRPr="008438B3" w:rsidRDefault="00684648" w:rsidP="00E540D2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8438B3">
              <w:rPr>
                <w:rFonts w:hint="eastAsia"/>
                <w:szCs w:val="24"/>
              </w:rPr>
              <w:t>說明：</w:t>
            </w:r>
            <w:r w:rsidRPr="008438B3">
              <w:rPr>
                <w:szCs w:val="24"/>
              </w:rPr>
              <w:t>10</w:t>
            </w:r>
            <w:r>
              <w:rPr>
                <w:szCs w:val="24"/>
              </w:rPr>
              <w:t>8</w:t>
            </w:r>
            <w:r w:rsidRPr="008438B3">
              <w:rPr>
                <w:szCs w:val="24"/>
              </w:rPr>
              <w:t>.</w:t>
            </w:r>
            <w:r>
              <w:rPr>
                <w:szCs w:val="24"/>
              </w:rPr>
              <w:t>11</w:t>
            </w:r>
            <w:r w:rsidRPr="008438B3">
              <w:rPr>
                <w:szCs w:val="24"/>
              </w:rPr>
              <w:t>.</w:t>
            </w:r>
            <w:r>
              <w:rPr>
                <w:szCs w:val="24"/>
              </w:rPr>
              <w:t>16</w:t>
            </w:r>
            <w:r w:rsidRPr="008438B3">
              <w:rPr>
                <w:szCs w:val="24"/>
              </w:rPr>
              <w:t xml:space="preserve"> </w:t>
            </w:r>
            <w:r w:rsidRPr="00096040">
              <w:rPr>
                <w:rFonts w:hint="eastAsia"/>
                <w:szCs w:val="24"/>
              </w:rPr>
              <w:t>名稱：</w:t>
            </w:r>
            <w:r w:rsidRPr="00295034">
              <w:rPr>
                <w:rFonts w:hint="eastAsia"/>
                <w:szCs w:val="24"/>
              </w:rPr>
              <w:t>平凡的幸福</w:t>
            </w:r>
            <w:r w:rsidRPr="00295034">
              <w:rPr>
                <w:szCs w:val="24"/>
              </w:rPr>
              <w:t>~</w:t>
            </w:r>
            <w:r w:rsidRPr="00295034">
              <w:rPr>
                <w:rFonts w:hint="eastAsia"/>
                <w:szCs w:val="24"/>
              </w:rPr>
              <w:t>談婚姻經營與家庭溝通</w:t>
            </w:r>
          </w:p>
        </w:tc>
      </w:tr>
    </w:tbl>
    <w:p w:rsidR="00684648" w:rsidRDefault="00684648" w:rsidP="00E540D2">
      <w:pPr>
        <w:jc w:val="center"/>
      </w:pPr>
    </w:p>
    <w:p w:rsidR="00684648" w:rsidRDefault="00684648" w:rsidP="00096040">
      <w:pPr>
        <w:jc w:val="center"/>
      </w:pPr>
    </w:p>
    <w:p w:rsidR="00684648" w:rsidRDefault="00684648" w:rsidP="00096040">
      <w:pPr>
        <w:jc w:val="center"/>
      </w:pPr>
    </w:p>
    <w:p w:rsidR="00684648" w:rsidRDefault="00684648" w:rsidP="00096040">
      <w:pPr>
        <w:jc w:val="center"/>
      </w:pPr>
    </w:p>
    <w:sectPr w:rsidR="00684648" w:rsidSect="00A156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648" w:rsidRDefault="00684648" w:rsidP="00DB72AC">
      <w:r>
        <w:separator/>
      </w:r>
    </w:p>
  </w:endnote>
  <w:endnote w:type="continuationSeparator" w:id="0">
    <w:p w:rsidR="00684648" w:rsidRDefault="00684648" w:rsidP="00DB7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648" w:rsidRDefault="00684648" w:rsidP="00DB72AC">
      <w:r>
        <w:separator/>
      </w:r>
    </w:p>
  </w:footnote>
  <w:footnote w:type="continuationSeparator" w:id="0">
    <w:p w:rsidR="00684648" w:rsidRDefault="00684648" w:rsidP="00DB7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52E"/>
    <w:rsid w:val="000001D4"/>
    <w:rsid w:val="00092262"/>
    <w:rsid w:val="00096040"/>
    <w:rsid w:val="0009700C"/>
    <w:rsid w:val="00115B5F"/>
    <w:rsid w:val="0014710D"/>
    <w:rsid w:val="00156039"/>
    <w:rsid w:val="00177396"/>
    <w:rsid w:val="001866E1"/>
    <w:rsid w:val="001965E4"/>
    <w:rsid w:val="001A2277"/>
    <w:rsid w:val="001D0D2E"/>
    <w:rsid w:val="00280E59"/>
    <w:rsid w:val="00295034"/>
    <w:rsid w:val="002A4A6F"/>
    <w:rsid w:val="002F2687"/>
    <w:rsid w:val="00310BCD"/>
    <w:rsid w:val="00313261"/>
    <w:rsid w:val="00324A73"/>
    <w:rsid w:val="003505FE"/>
    <w:rsid w:val="00396689"/>
    <w:rsid w:val="003B387E"/>
    <w:rsid w:val="003D6630"/>
    <w:rsid w:val="00471481"/>
    <w:rsid w:val="004B61E8"/>
    <w:rsid w:val="004C5577"/>
    <w:rsid w:val="00503F84"/>
    <w:rsid w:val="00530096"/>
    <w:rsid w:val="00547328"/>
    <w:rsid w:val="005627D5"/>
    <w:rsid w:val="00597C96"/>
    <w:rsid w:val="005E6DB3"/>
    <w:rsid w:val="005E7633"/>
    <w:rsid w:val="005F4C30"/>
    <w:rsid w:val="00623E63"/>
    <w:rsid w:val="00656A90"/>
    <w:rsid w:val="00684648"/>
    <w:rsid w:val="00686DE1"/>
    <w:rsid w:val="006D0A3C"/>
    <w:rsid w:val="007344CD"/>
    <w:rsid w:val="007636E8"/>
    <w:rsid w:val="00786177"/>
    <w:rsid w:val="007E1A64"/>
    <w:rsid w:val="007F77D6"/>
    <w:rsid w:val="008438B3"/>
    <w:rsid w:val="00850EDA"/>
    <w:rsid w:val="008642F7"/>
    <w:rsid w:val="008A124D"/>
    <w:rsid w:val="008B4DE8"/>
    <w:rsid w:val="008D5601"/>
    <w:rsid w:val="00924B0E"/>
    <w:rsid w:val="00977BEA"/>
    <w:rsid w:val="009B2780"/>
    <w:rsid w:val="00A156CE"/>
    <w:rsid w:val="00A37840"/>
    <w:rsid w:val="00A4414C"/>
    <w:rsid w:val="00AB0D35"/>
    <w:rsid w:val="00AD5C11"/>
    <w:rsid w:val="00B020AF"/>
    <w:rsid w:val="00B23AC4"/>
    <w:rsid w:val="00B26AFE"/>
    <w:rsid w:val="00B8452E"/>
    <w:rsid w:val="00B87970"/>
    <w:rsid w:val="00BF0C97"/>
    <w:rsid w:val="00BF680C"/>
    <w:rsid w:val="00C12C30"/>
    <w:rsid w:val="00C45306"/>
    <w:rsid w:val="00C6758E"/>
    <w:rsid w:val="00C7704D"/>
    <w:rsid w:val="00C9012E"/>
    <w:rsid w:val="00C9589F"/>
    <w:rsid w:val="00C9601C"/>
    <w:rsid w:val="00D20AF5"/>
    <w:rsid w:val="00DA3917"/>
    <w:rsid w:val="00DB72AC"/>
    <w:rsid w:val="00DF272F"/>
    <w:rsid w:val="00E01E78"/>
    <w:rsid w:val="00E26C7D"/>
    <w:rsid w:val="00E540D2"/>
    <w:rsid w:val="00EB6900"/>
    <w:rsid w:val="00EC4203"/>
    <w:rsid w:val="00ED7026"/>
    <w:rsid w:val="00EE4457"/>
    <w:rsid w:val="00F003B1"/>
    <w:rsid w:val="00F02215"/>
    <w:rsid w:val="00F424CE"/>
    <w:rsid w:val="00FB7B00"/>
    <w:rsid w:val="00FD6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6CE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8452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B72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72A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DB72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72AC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B72A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72AC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17</Words>
  <Characters>103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108年性平講座照片</dc:title>
  <dc:subject/>
  <dc:creator>user</dc:creator>
  <cp:keywords/>
  <dc:description/>
  <cp:lastModifiedBy>N</cp:lastModifiedBy>
  <cp:revision>2</cp:revision>
  <dcterms:created xsi:type="dcterms:W3CDTF">2020-03-13T06:42:00Z</dcterms:created>
  <dcterms:modified xsi:type="dcterms:W3CDTF">2020-03-13T06:42:00Z</dcterms:modified>
</cp:coreProperties>
</file>